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B7" w:rsidRDefault="000B59B7" w:rsidP="00E23A78">
      <w:pPr>
        <w:spacing w:line="240" w:lineRule="auto"/>
        <w:ind w:left="-851"/>
        <w:jc w:val="center"/>
      </w:pPr>
      <w:r w:rsidRPr="006036E4"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5" type="#_x0000_t75" style="width:187.5pt;height:125.25pt;visibility:visible">
            <v:imagedata r:id="rId5" o:title=""/>
          </v:shape>
        </w:pict>
      </w:r>
      <w:r w:rsidRPr="006036E4">
        <w:rPr>
          <w:noProof/>
          <w:lang w:eastAsia="hu-HU"/>
        </w:rPr>
        <w:pict>
          <v:shape id="_x0000_i1026" type="#_x0000_t75" style="width:150pt;height:138.75pt;visibility:visible">
            <v:imagedata r:id="rId6" o:title=""/>
          </v:shape>
        </w:pict>
      </w:r>
      <w:r>
        <w:t xml:space="preserve">    </w:t>
      </w:r>
      <w:r w:rsidRPr="006036E4">
        <w:rPr>
          <w:noProof/>
          <w:lang w:eastAsia="hu-HU"/>
        </w:rPr>
        <w:pict>
          <v:shape id="Kép 2" o:spid="_x0000_i1027" type="#_x0000_t75" style="width:183pt;height:74.25pt;visibility:visible">
            <v:imagedata r:id="rId7" o:title=""/>
          </v:shape>
        </w:pict>
      </w:r>
    </w:p>
    <w:p w:rsidR="000B59B7" w:rsidRDefault="000B59B7" w:rsidP="00262F82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EGÉSZSÉGPIAC A MÓRA ISKOLÁBAN</w:t>
      </w:r>
    </w:p>
    <w:p w:rsidR="000B59B7" w:rsidRDefault="000B59B7" w:rsidP="00262F82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2012. ÁPRILIS 21</w:t>
      </w:r>
      <w:r w:rsidRPr="00653445">
        <w:rPr>
          <w:rFonts w:ascii="Times New Roman" w:hAnsi="Times New Roman"/>
          <w:b/>
          <w:sz w:val="40"/>
          <w:szCs w:val="40"/>
        </w:rPr>
        <w:t>.</w:t>
      </w:r>
    </w:p>
    <w:p w:rsidR="000B59B7" w:rsidRDefault="000B59B7" w:rsidP="00262F82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„Tavaszi zsongás”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b/>
          <w:sz w:val="24"/>
          <w:szCs w:val="24"/>
        </w:rPr>
        <w:t>Ideje:</w:t>
      </w:r>
      <w:r w:rsidRPr="00FC4D11">
        <w:rPr>
          <w:rFonts w:ascii="Times New Roman" w:hAnsi="Times New Roman"/>
          <w:b/>
          <w:sz w:val="24"/>
          <w:szCs w:val="24"/>
        </w:rPr>
        <w:tab/>
      </w:r>
      <w:r w:rsidRPr="00FC4D11">
        <w:rPr>
          <w:rFonts w:ascii="Times New Roman" w:hAnsi="Times New Roman"/>
          <w:b/>
          <w:sz w:val="24"/>
          <w:szCs w:val="24"/>
        </w:rPr>
        <w:tab/>
      </w:r>
      <w:r w:rsidRPr="00FC4D1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2012. április 21. szombat    </w:t>
      </w:r>
      <w:r>
        <w:rPr>
          <w:rFonts w:ascii="Times New Roman" w:hAnsi="Times New Roman"/>
          <w:sz w:val="24"/>
          <w:szCs w:val="24"/>
        </w:rPr>
        <w:tab/>
        <w:t>I. rész  8.00-11</w:t>
      </w:r>
      <w:r w:rsidRPr="00FC4D11">
        <w:rPr>
          <w:rFonts w:ascii="Times New Roman" w:hAnsi="Times New Roman"/>
          <w:sz w:val="24"/>
          <w:szCs w:val="24"/>
        </w:rPr>
        <w:t>.00 óra</w:t>
      </w:r>
      <w:r>
        <w:rPr>
          <w:rFonts w:ascii="Times New Roman" w:hAnsi="Times New Roman"/>
          <w:sz w:val="24"/>
          <w:szCs w:val="24"/>
        </w:rPr>
        <w:t xml:space="preserve"> csak Mórásoknak</w:t>
      </w:r>
    </w:p>
    <w:p w:rsidR="000B59B7" w:rsidRPr="00B4435D" w:rsidRDefault="000B59B7" w:rsidP="002C6991">
      <w:pPr>
        <w:spacing w:after="120" w:line="240" w:lineRule="auto"/>
        <w:ind w:left="6096" w:hanging="1134"/>
        <w:rPr>
          <w:rFonts w:ascii="Times New Roman" w:hAnsi="Times New Roman"/>
          <w:b/>
          <w:sz w:val="24"/>
          <w:szCs w:val="24"/>
        </w:rPr>
      </w:pPr>
      <w:r w:rsidRPr="00B4435D">
        <w:rPr>
          <w:rFonts w:ascii="Times New Roman" w:hAnsi="Times New Roman"/>
          <w:b/>
          <w:sz w:val="24"/>
          <w:szCs w:val="24"/>
        </w:rPr>
        <w:t>II. rész  11.30-15.00 óra gyerekeknek, szülőknek,      érdeklődőknek</w:t>
      </w:r>
    </w:p>
    <w:p w:rsidR="000B59B7" w:rsidRPr="00FC4D11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b/>
          <w:sz w:val="24"/>
          <w:szCs w:val="24"/>
        </w:rPr>
        <w:t>Helye:</w:t>
      </w:r>
      <w:r w:rsidRPr="00FC4D11">
        <w:rPr>
          <w:rFonts w:ascii="Times New Roman" w:hAnsi="Times New Roman"/>
          <w:b/>
          <w:sz w:val="24"/>
          <w:szCs w:val="24"/>
        </w:rPr>
        <w:tab/>
      </w:r>
      <w:r w:rsidRPr="00FC4D1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smartTag w:uri="urn:schemas-microsoft-com:office:smarttags" w:element="PersonName">
        <w:smartTagPr>
          <w:attr w:name="ProductID" w:val="Móra Ferenc"/>
        </w:smartTagPr>
        <w:r w:rsidRPr="00FC4D11">
          <w:rPr>
            <w:rFonts w:ascii="Times New Roman" w:hAnsi="Times New Roman"/>
            <w:sz w:val="24"/>
            <w:szCs w:val="24"/>
          </w:rPr>
          <w:t>Móra Ferenc</w:t>
        </w:r>
      </w:smartTag>
      <w:r w:rsidRPr="00FC4D11">
        <w:rPr>
          <w:rFonts w:ascii="Times New Roman" w:hAnsi="Times New Roman"/>
          <w:sz w:val="24"/>
          <w:szCs w:val="24"/>
        </w:rPr>
        <w:t xml:space="preserve"> Általános</w:t>
      </w:r>
      <w:r>
        <w:rPr>
          <w:rFonts w:ascii="Times New Roman" w:hAnsi="Times New Roman"/>
          <w:sz w:val="24"/>
          <w:szCs w:val="24"/>
        </w:rPr>
        <w:t xml:space="preserve"> Iskola</w:t>
      </w:r>
    </w:p>
    <w:p w:rsidR="000B59B7" w:rsidRDefault="000B59B7" w:rsidP="0024529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ab/>
        <w:t xml:space="preserve">9023 Győr, </w:t>
      </w:r>
      <w:smartTag w:uri="urn:schemas-microsoft-com:office:smarttags" w:element="PersonName">
        <w:smartTagPr>
          <w:attr w:name="ProductID" w:val="Kodály Zoltán"/>
        </w:smartTagPr>
        <w:r w:rsidRPr="00FC4D11">
          <w:rPr>
            <w:rFonts w:ascii="Times New Roman" w:hAnsi="Times New Roman"/>
            <w:sz w:val="24"/>
            <w:szCs w:val="24"/>
          </w:rPr>
          <w:t>Kodály Zoltán</w:t>
        </w:r>
      </w:smartTag>
      <w:r w:rsidRPr="00FC4D11">
        <w:rPr>
          <w:rFonts w:ascii="Times New Roman" w:hAnsi="Times New Roman"/>
          <w:sz w:val="24"/>
          <w:szCs w:val="24"/>
        </w:rPr>
        <w:t xml:space="preserve"> u. 20-24.</w:t>
      </w:r>
    </w:p>
    <w:p w:rsidR="000B59B7" w:rsidRPr="00300EF2" w:rsidRDefault="000B59B7" w:rsidP="00245295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0B59B7" w:rsidRPr="00FC4D11" w:rsidRDefault="000B59B7" w:rsidP="0024529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b/>
          <w:sz w:val="24"/>
          <w:szCs w:val="24"/>
        </w:rPr>
        <w:t>Elérhetőség:</w:t>
      </w:r>
      <w:r w:rsidRPr="00FC4D1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 xml:space="preserve">Tel.: </w:t>
      </w:r>
      <w:r w:rsidRPr="00FC4D11">
        <w:rPr>
          <w:rFonts w:ascii="Times New Roman" w:hAnsi="Times New Roman"/>
          <w:sz w:val="24"/>
          <w:szCs w:val="24"/>
        </w:rPr>
        <w:tab/>
        <w:t>96/427-244</w:t>
      </w:r>
    </w:p>
    <w:p w:rsidR="000B59B7" w:rsidRPr="00FC4D11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ab/>
        <w:t xml:space="preserve">E-mail:  </w:t>
      </w:r>
      <w:hyperlink r:id="rId8" w:history="1">
        <w:r w:rsidRPr="00FC4D11">
          <w:rPr>
            <w:rStyle w:val="Hyperlink"/>
            <w:rFonts w:ascii="Times New Roman" w:hAnsi="Times New Roman"/>
            <w:sz w:val="24"/>
            <w:szCs w:val="24"/>
          </w:rPr>
          <w:t>moraiskola@axelero.hu</w:t>
        </w:r>
      </w:hyperlink>
    </w:p>
    <w:p w:rsidR="000B59B7" w:rsidRPr="00FC4D11" w:rsidRDefault="000B59B7" w:rsidP="006D2A00">
      <w:pPr>
        <w:spacing w:afterLines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ab/>
      </w:r>
      <w:r w:rsidRPr="00FC4D11">
        <w:rPr>
          <w:rFonts w:ascii="Times New Roman" w:hAnsi="Times New Roman"/>
          <w:sz w:val="24"/>
          <w:szCs w:val="24"/>
        </w:rPr>
        <w:tab/>
        <w:t xml:space="preserve">Honlap: </w:t>
      </w:r>
      <w:hyperlink r:id="rId9" w:history="1">
        <w:r w:rsidRPr="00FC4D11">
          <w:rPr>
            <w:rStyle w:val="Hyperlink"/>
            <w:rFonts w:ascii="Times New Roman" w:hAnsi="Times New Roman"/>
            <w:sz w:val="24"/>
            <w:szCs w:val="24"/>
          </w:rPr>
          <w:t>www.moraferenciskola.hu</w:t>
        </w:r>
      </w:hyperlink>
    </w:p>
    <w:p w:rsidR="000B59B7" w:rsidRDefault="000B59B7" w:rsidP="006D2A00">
      <w:pPr>
        <w:spacing w:afterLines="120" w:line="240" w:lineRule="auto"/>
        <w:rPr>
          <w:rFonts w:ascii="Times New Roman" w:hAnsi="Times New Roman"/>
          <w:b/>
          <w:sz w:val="24"/>
          <w:szCs w:val="24"/>
        </w:rPr>
      </w:pPr>
      <w:r w:rsidRPr="00A21E84">
        <w:rPr>
          <w:rFonts w:ascii="Times New Roman" w:hAnsi="Times New Roman"/>
          <w:b/>
          <w:sz w:val="28"/>
          <w:szCs w:val="24"/>
        </w:rPr>
        <w:t>Programok</w:t>
      </w:r>
      <w:r w:rsidRPr="00FC4D11">
        <w:rPr>
          <w:rFonts w:ascii="Times New Roman" w:hAnsi="Times New Roman"/>
          <w:b/>
          <w:sz w:val="24"/>
          <w:szCs w:val="24"/>
        </w:rPr>
        <w:t>:</w:t>
      </w:r>
    </w:p>
    <w:p w:rsidR="000B59B7" w:rsidRPr="00A21E84" w:rsidRDefault="000B59B7" w:rsidP="00262F82">
      <w:pPr>
        <w:spacing w:after="120" w:line="240" w:lineRule="auto"/>
        <w:rPr>
          <w:rFonts w:ascii="Times New Roman" w:hAnsi="Times New Roman"/>
          <w:b/>
          <w:i/>
          <w:sz w:val="24"/>
          <w:szCs w:val="24"/>
        </w:rPr>
      </w:pPr>
      <w:r w:rsidRPr="00A21E84">
        <w:rPr>
          <w:rFonts w:ascii="Times New Roman" w:hAnsi="Times New Roman"/>
          <w:b/>
          <w:i/>
          <w:sz w:val="24"/>
          <w:szCs w:val="24"/>
        </w:rPr>
        <w:t>Délelőtt</w:t>
      </w:r>
    </w:p>
    <w:p w:rsidR="000B59B7" w:rsidRDefault="000B59B7" w:rsidP="00E95662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Felső tagozat:</w:t>
      </w:r>
      <w:r w:rsidRPr="00A21E84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8 évfolyam előadás   </w:t>
      </w:r>
      <w:r>
        <w:rPr>
          <w:rFonts w:ascii="Times New Roman" w:hAnsi="Times New Roman"/>
          <w:sz w:val="24"/>
          <w:szCs w:val="24"/>
        </w:rPr>
        <w:t>8</w:t>
      </w:r>
      <w:r w:rsidRPr="001F715B">
        <w:rPr>
          <w:rFonts w:ascii="Times New Roman" w:hAnsi="Times New Roman"/>
          <w:sz w:val="24"/>
          <w:szCs w:val="24"/>
          <w:vertAlign w:val="superscript"/>
        </w:rPr>
        <w:t>05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1F71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1F71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1F715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  <w:vertAlign w:val="superscript"/>
        </w:rPr>
        <w:t>45</w:t>
      </w:r>
    </w:p>
    <w:p w:rsidR="000B59B7" w:rsidRDefault="000B59B7" w:rsidP="002F6E4D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Előadó:</w:t>
      </w:r>
      <w:r>
        <w:rPr>
          <w:rFonts w:ascii="Times New Roman" w:hAnsi="Times New Roman"/>
          <w:i/>
          <w:sz w:val="24"/>
          <w:szCs w:val="24"/>
        </w:rPr>
        <w:tab/>
        <w:t>Takács Róbert ügyész</w:t>
      </w:r>
    </w:p>
    <w:p w:rsidR="000B59B7" w:rsidRDefault="000B59B7" w:rsidP="002F6E4D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A fiatalkorú bűnözésről</w:t>
      </w:r>
    </w:p>
    <w:p w:rsidR="000B59B7" w:rsidRDefault="000B59B7" w:rsidP="002F6E4D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Középiskola:</w:t>
      </w:r>
      <w:r w:rsidRPr="00A21E84">
        <w:rPr>
          <w:rFonts w:ascii="Times New Roman" w:hAnsi="Times New Roman"/>
          <w:i/>
          <w:sz w:val="24"/>
          <w:szCs w:val="24"/>
        </w:rPr>
        <w:t xml:space="preserve"> </w:t>
      </w:r>
    </w:p>
    <w:p w:rsidR="000B59B7" w:rsidRDefault="000B59B7" w:rsidP="004D29FB">
      <w:pPr>
        <w:spacing w:after="12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Előadások</w:t>
      </w:r>
      <w:r>
        <w:rPr>
          <w:rFonts w:ascii="Times New Roman" w:hAnsi="Times New Roman"/>
          <w:i/>
          <w:sz w:val="24"/>
          <w:szCs w:val="24"/>
        </w:rPr>
        <w:tab/>
      </w:r>
    </w:p>
    <w:p w:rsidR="000B59B7" w:rsidRPr="004D29FB" w:rsidRDefault="000B59B7" w:rsidP="00262F82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  <w:r w:rsidRPr="001F71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1F71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1F715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  <w:vertAlign w:val="superscript"/>
        </w:rPr>
        <w:t>45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</w:rPr>
        <w:t>9.a</w:t>
      </w:r>
      <w:r>
        <w:rPr>
          <w:rFonts w:ascii="Times New Roman" w:hAnsi="Times New Roman"/>
          <w:sz w:val="24"/>
          <w:szCs w:val="24"/>
        </w:rPr>
        <w:tab/>
        <w:t>Előadó:</w:t>
      </w:r>
      <w:r>
        <w:rPr>
          <w:rFonts w:ascii="Times New Roman" w:hAnsi="Times New Roman"/>
          <w:sz w:val="24"/>
          <w:szCs w:val="24"/>
        </w:rPr>
        <w:tab/>
        <w:t>Lakat Csaba,</w:t>
      </w:r>
      <w:r>
        <w:rPr>
          <w:rFonts w:ascii="Times New Roman" w:hAnsi="Times New Roman"/>
          <w:sz w:val="24"/>
          <w:szCs w:val="24"/>
        </w:rPr>
        <w:tab/>
        <w:t>Kábító kérdések a drogokról</w:t>
      </w:r>
    </w:p>
    <w:p w:rsidR="000B59B7" w:rsidRDefault="000B59B7" w:rsidP="004D29FB">
      <w:pPr>
        <w:spacing w:after="120" w:line="240" w:lineRule="auto"/>
        <w:ind w:left="2124"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12.a</w:t>
      </w:r>
      <w:r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ab/>
        <w:t>Kanzler Ibolya védőnő,</w:t>
      </w:r>
      <w:r>
        <w:rPr>
          <w:rFonts w:ascii="Times New Roman" w:hAnsi="Times New Roman"/>
          <w:sz w:val="24"/>
          <w:szCs w:val="24"/>
        </w:rPr>
        <w:tab/>
        <w:t xml:space="preserve">Fogamzásgátlásról </w:t>
      </w:r>
    </w:p>
    <w:p w:rsidR="000B59B7" w:rsidRPr="004D29FB" w:rsidRDefault="000B59B7" w:rsidP="004D29FB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  <w:vertAlign w:val="superscript"/>
        </w:rPr>
        <w:t xml:space="preserve">00 </w:t>
      </w:r>
      <w:r w:rsidRPr="001F71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1F71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  <w:vertAlign w:val="superscript"/>
        </w:rPr>
        <w:t>45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</w:rPr>
        <w:t>12.c</w:t>
      </w:r>
      <w:r>
        <w:rPr>
          <w:rFonts w:ascii="Times New Roman" w:hAnsi="Times New Roman"/>
          <w:sz w:val="24"/>
          <w:szCs w:val="24"/>
        </w:rPr>
        <w:tab/>
        <w:t>Előadó:</w:t>
      </w:r>
      <w:r>
        <w:rPr>
          <w:rFonts w:ascii="Times New Roman" w:hAnsi="Times New Roman"/>
          <w:sz w:val="24"/>
          <w:szCs w:val="24"/>
        </w:rPr>
        <w:tab/>
        <w:t>Lakat Csaba,</w:t>
      </w:r>
      <w:r>
        <w:rPr>
          <w:rFonts w:ascii="Times New Roman" w:hAnsi="Times New Roman"/>
          <w:sz w:val="24"/>
          <w:szCs w:val="24"/>
        </w:rPr>
        <w:tab/>
        <w:t>Kábító kérdések a drogokról</w:t>
      </w:r>
    </w:p>
    <w:p w:rsidR="000B59B7" w:rsidRDefault="000B59B7" w:rsidP="004D29FB">
      <w:pPr>
        <w:spacing w:after="120" w:line="240" w:lineRule="auto"/>
        <w:ind w:left="2124"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13.c</w:t>
      </w:r>
      <w:r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ab/>
        <w:t>Kanzler Ibolya védőnő,</w:t>
      </w:r>
      <w:r>
        <w:rPr>
          <w:rFonts w:ascii="Times New Roman" w:hAnsi="Times New Roman"/>
          <w:sz w:val="24"/>
          <w:szCs w:val="24"/>
        </w:rPr>
        <w:tab/>
        <w:t xml:space="preserve">Fogamzásgátlásról 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</w:p>
    <w:p w:rsidR="000B59B7" w:rsidRPr="00A21E84" w:rsidRDefault="000B59B7" w:rsidP="00262F82">
      <w:pPr>
        <w:spacing w:after="120" w:line="240" w:lineRule="auto"/>
        <w:rPr>
          <w:rFonts w:ascii="Times New Roman" w:hAnsi="Times New Roman"/>
          <w:b/>
          <w:i/>
          <w:sz w:val="24"/>
          <w:szCs w:val="24"/>
        </w:rPr>
      </w:pPr>
      <w:r w:rsidRPr="00A21E84">
        <w:rPr>
          <w:rFonts w:ascii="Times New Roman" w:hAnsi="Times New Roman"/>
          <w:b/>
          <w:i/>
          <w:sz w:val="24"/>
          <w:szCs w:val="24"/>
        </w:rPr>
        <w:t>Délután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A70B1">
        <w:rPr>
          <w:rFonts w:ascii="Times New Roman" w:hAnsi="Times New Roman"/>
          <w:b/>
          <w:i/>
          <w:sz w:val="24"/>
          <w:szCs w:val="24"/>
        </w:rPr>
        <w:t>Az aulában</w:t>
      </w:r>
      <w:r w:rsidRPr="00245295">
        <w:rPr>
          <w:rFonts w:ascii="Times New Roman" w:hAnsi="Times New Roman"/>
          <w:i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B59B7" w:rsidRPr="00B4435D" w:rsidRDefault="000B59B7" w:rsidP="002C6991">
      <w:pPr>
        <w:spacing w:after="12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BC59EB">
        <w:rPr>
          <w:rFonts w:ascii="Times New Roman" w:hAnsi="Times New Roman"/>
          <w:sz w:val="24"/>
          <w:szCs w:val="24"/>
          <w:vertAlign w:val="superscript"/>
        </w:rPr>
        <w:t>30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4435D">
        <w:rPr>
          <w:rFonts w:ascii="Times New Roman" w:hAnsi="Times New Roman"/>
          <w:b/>
          <w:sz w:val="24"/>
          <w:szCs w:val="24"/>
        </w:rPr>
        <w:t>Köszöntő, megnyitó</w:t>
      </w:r>
    </w:p>
    <w:p w:rsidR="000B59B7" w:rsidRDefault="000B59B7" w:rsidP="00B4435D">
      <w:pPr>
        <w:spacing w:after="12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B4435D">
        <w:rPr>
          <w:rFonts w:ascii="Times New Roman" w:hAnsi="Times New Roman"/>
          <w:sz w:val="24"/>
          <w:szCs w:val="24"/>
          <w:vertAlign w:val="superscript"/>
        </w:rPr>
        <w:t>30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- 15-ig</w:t>
      </w:r>
      <w:r w:rsidRPr="00C86AAA">
        <w:rPr>
          <w:rFonts w:ascii="Times New Roman" w:hAnsi="Times New Roman"/>
          <w:sz w:val="24"/>
          <w:szCs w:val="24"/>
        </w:rPr>
        <w:tab/>
      </w:r>
      <w:r w:rsidRPr="00BC59EB">
        <w:rPr>
          <w:rFonts w:ascii="Times New Roman" w:hAnsi="Times New Roman"/>
          <w:b/>
          <w:sz w:val="24"/>
          <w:szCs w:val="24"/>
        </w:rPr>
        <w:t>Színe-java</w:t>
      </w:r>
      <w:r>
        <w:rPr>
          <w:rFonts w:ascii="Times New Roman" w:hAnsi="Times New Roman"/>
          <w:sz w:val="24"/>
          <w:szCs w:val="24"/>
        </w:rPr>
        <w:t>: Diákok produkciói, bemutatói</w:t>
      </w:r>
    </w:p>
    <w:p w:rsidR="000B59B7" w:rsidRDefault="000B59B7" w:rsidP="00BC59EB">
      <w:pPr>
        <w:spacing w:after="120" w:line="240" w:lineRule="auto"/>
        <w:ind w:left="1416" w:firstLine="708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Tánc-és Képzőművészeti Általános-és Középiskola bemutatója</w:t>
      </w:r>
    </w:p>
    <w:p w:rsidR="000B59B7" w:rsidRPr="00C86AAA" w:rsidRDefault="000B59B7" w:rsidP="00BC59EB">
      <w:pPr>
        <w:spacing w:after="120" w:line="240" w:lineRule="auto"/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Kis tornászok fellépése (Móra F. Általános Iskola)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FC4D1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Ugrócsoport (</w:t>
      </w:r>
      <w:smartTag w:uri="urn:schemas-microsoft-com:office:smarttags" w:element="PersonName">
        <w:smartTagPr>
          <w:attr w:name="ProductID" w:val="Fekete István"/>
        </w:smartTagPr>
        <w:r>
          <w:rPr>
            <w:rFonts w:ascii="Times New Roman" w:hAnsi="Times New Roman"/>
            <w:sz w:val="24"/>
            <w:szCs w:val="24"/>
          </w:rPr>
          <w:t>Fekete István</w:t>
        </w:r>
      </w:smartTag>
      <w:r>
        <w:rPr>
          <w:rFonts w:ascii="Times New Roman" w:hAnsi="Times New Roman"/>
          <w:sz w:val="24"/>
          <w:szCs w:val="24"/>
        </w:rPr>
        <w:t xml:space="preserve"> Általános Iskola) </w:t>
      </w:r>
    </w:p>
    <w:p w:rsidR="000B59B7" w:rsidRDefault="000B59B7" w:rsidP="002C6991">
      <w:pPr>
        <w:spacing w:after="12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Karate bemutató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Bartók Béla Zenei Általános Iskola fúvósai </w:t>
      </w:r>
    </w:p>
    <w:p w:rsidR="000B59B7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Karibi táncok</w:t>
      </w:r>
    </w:p>
    <w:p w:rsidR="000B59B7" w:rsidRPr="00FC4D11" w:rsidRDefault="000B59B7" w:rsidP="00262F82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Mazsorett csoport</w:t>
      </w:r>
    </w:p>
    <w:p w:rsidR="000B59B7" w:rsidRPr="00FC4D11" w:rsidRDefault="000B59B7" w:rsidP="00DA1B2C">
      <w:pPr>
        <w:spacing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</w:t>
      </w:r>
      <w:r w:rsidRPr="00190F1E"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>-tól</w:t>
      </w:r>
      <w:r>
        <w:rPr>
          <w:rFonts w:ascii="Times New Roman" w:hAnsi="Times New Roman"/>
          <w:sz w:val="24"/>
          <w:szCs w:val="24"/>
        </w:rPr>
        <w:tab/>
        <w:t>Játszóház:</w:t>
      </w:r>
    </w:p>
    <w:p w:rsidR="000B59B7" w:rsidRDefault="000B59B7" w:rsidP="00266ED5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Origami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  <w:t>Sokoróaljai Fiatalokat Támogató Egyesület (SOFTE)</w:t>
      </w:r>
    </w:p>
    <w:p w:rsidR="000B59B7" w:rsidRDefault="000B59B7" w:rsidP="00266ED5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Gyöngyfűzés</w:t>
      </w:r>
    </w:p>
    <w:p w:rsidR="000B59B7" w:rsidRPr="00C86AAA" w:rsidRDefault="000B59B7" w:rsidP="00266ED5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Papírcsodák</w:t>
      </w:r>
    </w:p>
    <w:p w:rsidR="000B59B7" w:rsidRDefault="000B59B7" w:rsidP="00262F82">
      <w:pPr>
        <w:spacing w:line="240" w:lineRule="auto"/>
        <w:rPr>
          <w:rFonts w:ascii="Times New Roman" w:hAnsi="Times New Roman"/>
          <w:sz w:val="24"/>
          <w:szCs w:val="24"/>
        </w:rPr>
      </w:pPr>
      <w:r w:rsidRPr="006A70B1">
        <w:rPr>
          <w:rFonts w:ascii="Times New Roman" w:hAnsi="Times New Roman"/>
          <w:b/>
          <w:i/>
          <w:sz w:val="24"/>
          <w:szCs w:val="24"/>
        </w:rPr>
        <w:t>Tornateremben</w:t>
      </w:r>
      <w:r w:rsidRPr="00245295">
        <w:rPr>
          <w:rFonts w:ascii="Times New Roman" w:hAnsi="Times New Roman"/>
          <w:i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spotprogramok 11 órától</w:t>
      </w:r>
      <w:r>
        <w:rPr>
          <w:rFonts w:ascii="Times New Roman" w:hAnsi="Times New Roman"/>
          <w:sz w:val="24"/>
          <w:szCs w:val="24"/>
        </w:rPr>
        <w:tab/>
      </w:r>
    </w:p>
    <w:p w:rsidR="000B59B7" w:rsidRDefault="000B59B7" w:rsidP="00B4435D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Tűzharc-bajnokság: </w:t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0B59B7" w:rsidRDefault="000B59B7" w:rsidP="00A21E84">
      <w:pPr>
        <w:spacing w:after="120" w:line="240" w:lineRule="auto"/>
        <w:ind w:firstLine="708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Rendőr-tanár barátságos focimérkőzés</w:t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</w:p>
    <w:p w:rsidR="000B59B7" w:rsidRPr="00C86AAA" w:rsidRDefault="000B59B7" w:rsidP="00A21E84">
      <w:pPr>
        <w:spacing w:after="12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  <w:t>Ergométer evezőpad kipróbálása</w:t>
      </w:r>
      <w:r>
        <w:rPr>
          <w:rFonts w:ascii="Times New Roman" w:hAnsi="Times New Roman"/>
          <w:sz w:val="24"/>
          <w:szCs w:val="24"/>
        </w:rPr>
        <w:t>-versenye</w:t>
      </w:r>
    </w:p>
    <w:p w:rsidR="000B59B7" w:rsidRPr="006A70B1" w:rsidRDefault="000B59B7" w:rsidP="00245295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6A70B1">
        <w:rPr>
          <w:rFonts w:ascii="Times New Roman" w:hAnsi="Times New Roman"/>
          <w:b/>
          <w:i/>
          <w:sz w:val="24"/>
          <w:szCs w:val="24"/>
        </w:rPr>
        <w:t>Az iskola udvarán</w:t>
      </w:r>
      <w:r w:rsidRPr="006A70B1">
        <w:rPr>
          <w:rFonts w:ascii="Times New Roman" w:hAnsi="Times New Roman"/>
          <w:b/>
          <w:sz w:val="24"/>
          <w:szCs w:val="24"/>
        </w:rPr>
        <w:t xml:space="preserve">: </w:t>
      </w:r>
      <w:r w:rsidRPr="006A70B1">
        <w:rPr>
          <w:rFonts w:ascii="Times New Roman" w:hAnsi="Times New Roman"/>
          <w:b/>
          <w:sz w:val="24"/>
          <w:szCs w:val="24"/>
        </w:rPr>
        <w:tab/>
      </w:r>
    </w:p>
    <w:p w:rsidR="000B59B7" w:rsidRPr="000C4FFA" w:rsidRDefault="000B59B7" w:rsidP="00190F1E">
      <w:pPr>
        <w:tabs>
          <w:tab w:val="left" w:pos="2127"/>
        </w:tabs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</w:t>
      </w:r>
      <w:r>
        <w:rPr>
          <w:rFonts w:ascii="Times New Roman" w:hAnsi="Times New Roman"/>
          <w:sz w:val="24"/>
          <w:szCs w:val="24"/>
          <w:vertAlign w:val="superscript"/>
        </w:rPr>
        <w:t>30</w:t>
      </w:r>
      <w:r>
        <w:rPr>
          <w:rFonts w:ascii="Times New Roman" w:hAnsi="Times New Roman"/>
          <w:sz w:val="24"/>
          <w:szCs w:val="24"/>
        </w:rPr>
        <w:t>-tól</w:t>
      </w:r>
      <w:r>
        <w:rPr>
          <w:rFonts w:ascii="Times New Roman" w:hAnsi="Times New Roman"/>
          <w:sz w:val="24"/>
          <w:szCs w:val="24"/>
        </w:rPr>
        <w:tab/>
        <w:t>Rendőrségi kisbusz</w:t>
      </w:r>
    </w:p>
    <w:p w:rsidR="000B59B7" w:rsidRDefault="000B59B7" w:rsidP="000C4FFA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p w:rsidR="000B59B7" w:rsidRDefault="000B59B7" w:rsidP="000C4FFA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262F82">
        <w:rPr>
          <w:rFonts w:ascii="Times New Roman" w:hAnsi="Times New Roman"/>
          <w:b/>
          <w:sz w:val="24"/>
          <w:szCs w:val="24"/>
        </w:rPr>
        <w:t>Szűrővizsgálatok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  <w:t>11</w:t>
      </w:r>
      <w:r w:rsidRPr="00B4435D">
        <w:rPr>
          <w:rFonts w:ascii="Times New Roman" w:hAnsi="Times New Roman"/>
          <w:b/>
          <w:sz w:val="24"/>
          <w:szCs w:val="24"/>
          <w:vertAlign w:val="superscript"/>
        </w:rPr>
        <w:t>30</w:t>
      </w:r>
      <w:r>
        <w:rPr>
          <w:rFonts w:ascii="Times New Roman" w:hAnsi="Times New Roman"/>
          <w:b/>
          <w:sz w:val="24"/>
          <w:szCs w:val="24"/>
        </w:rPr>
        <w:t xml:space="preserve"> órától 15 óráig</w:t>
      </w:r>
    </w:p>
    <w:p w:rsidR="000B59B7" w:rsidRPr="00C86AAA" w:rsidRDefault="000B59B7" w:rsidP="00245295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Vérnyomásmérés</w:t>
      </w:r>
    </w:p>
    <w:p w:rsidR="000B59B7" w:rsidRPr="00C86AAA" w:rsidRDefault="000B59B7" w:rsidP="00114046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 xml:space="preserve">Vércukormérés </w:t>
      </w:r>
    </w:p>
    <w:p w:rsidR="000B59B7" w:rsidRPr="00C86AAA" w:rsidRDefault="000B59B7" w:rsidP="00114046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Kolesz</w:t>
      </w:r>
      <w:r>
        <w:rPr>
          <w:rFonts w:ascii="Times New Roman" w:hAnsi="Times New Roman"/>
          <w:sz w:val="24"/>
          <w:szCs w:val="24"/>
        </w:rPr>
        <w:t xml:space="preserve">terinmérés 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</w:p>
    <w:p w:rsidR="000B59B7" w:rsidRPr="00C86AAA" w:rsidRDefault="000B59B7" w:rsidP="00E556CD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13-15 h Ortopédiai tanácsadás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 </w:t>
      </w:r>
      <w:smartTag w:uri="urn:schemas-microsoft-com:office:smarttags" w:element="PersonName">
        <w:smartTagPr>
          <w:attr w:name="ProductID" w:val="Tóth Tamás"/>
        </w:smartTagPr>
        <w:r>
          <w:rPr>
            <w:rFonts w:ascii="Times New Roman" w:hAnsi="Times New Roman"/>
            <w:sz w:val="24"/>
            <w:szCs w:val="24"/>
          </w:rPr>
          <w:t>Tóth Tamás</w:t>
        </w:r>
      </w:smartTag>
    </w:p>
    <w:p w:rsidR="000B59B7" w:rsidRPr="00C86AAA" w:rsidRDefault="000B59B7" w:rsidP="00E556CD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Látásvizsgálat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  <w:t>Fotex-Ofotért</w:t>
      </w:r>
      <w:r w:rsidRPr="00C86AAA">
        <w:rPr>
          <w:rFonts w:ascii="Times New Roman" w:hAnsi="Times New Roman"/>
          <w:sz w:val="24"/>
          <w:szCs w:val="24"/>
        </w:rPr>
        <w:tab/>
      </w:r>
    </w:p>
    <w:p w:rsidR="000B59B7" w:rsidRDefault="000B59B7" w:rsidP="00C40BD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Hallásszűrés, tanácsadás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Pannon Halláscentrum</w:t>
      </w:r>
    </w:p>
    <w:p w:rsidR="000B59B7" w:rsidRDefault="000B59B7" w:rsidP="000C4FFA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C4FFA">
        <w:rPr>
          <w:rFonts w:ascii="Times New Roman" w:hAnsi="Times New Roman"/>
          <w:b/>
          <w:sz w:val="24"/>
          <w:szCs w:val="24"/>
        </w:rPr>
        <w:t>Egyéb szolgáltatások, bemutatók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0B59B7" w:rsidRDefault="000B59B7" w:rsidP="00E556CD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E556CD">
        <w:rPr>
          <w:rFonts w:ascii="Times New Roman" w:hAnsi="Times New Roman"/>
          <w:sz w:val="24"/>
          <w:szCs w:val="24"/>
        </w:rPr>
        <w:t xml:space="preserve">Ételkóstolók: </w:t>
      </w:r>
    </w:p>
    <w:p w:rsidR="000B59B7" w:rsidRDefault="000B59B7" w:rsidP="00E556CD">
      <w:pPr>
        <w:pStyle w:val="ListParagraph"/>
        <w:spacing w:after="120" w:line="240" w:lineRule="auto"/>
        <w:ind w:left="2136"/>
        <w:rPr>
          <w:rFonts w:ascii="Times New Roman" w:hAnsi="Times New Roman"/>
          <w:sz w:val="24"/>
          <w:szCs w:val="24"/>
        </w:rPr>
      </w:pPr>
      <w:r w:rsidRPr="00E556CD">
        <w:rPr>
          <w:rFonts w:ascii="Times New Roman" w:hAnsi="Times New Roman"/>
          <w:sz w:val="24"/>
          <w:szCs w:val="24"/>
        </w:rPr>
        <w:t>- egészséges nasik (pástétomok, kencék)</w:t>
      </w:r>
      <w:r>
        <w:rPr>
          <w:rFonts w:ascii="Times New Roman" w:hAnsi="Times New Roman"/>
          <w:sz w:val="24"/>
          <w:szCs w:val="24"/>
        </w:rPr>
        <w:t xml:space="preserve"> kollégáink receptjeiből</w:t>
      </w:r>
    </w:p>
    <w:p w:rsidR="000B59B7" w:rsidRPr="00E556CD" w:rsidRDefault="000B59B7" w:rsidP="00E556CD">
      <w:pPr>
        <w:pStyle w:val="ListParagraph"/>
        <w:spacing w:after="120" w:line="240" w:lineRule="auto"/>
        <w:ind w:left="21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receptajánlatok</w:t>
      </w:r>
    </w:p>
    <w:p w:rsidR="000B59B7" w:rsidRDefault="000B59B7" w:rsidP="00E556CD">
      <w:pPr>
        <w:spacing w:after="120" w:line="240" w:lineRule="auto"/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teljes kiőrlésű kenyér Arcadia</w:t>
      </w:r>
    </w:p>
    <w:p w:rsidR="000B59B7" w:rsidRDefault="000B59B7" w:rsidP="00E556CD">
      <w:pPr>
        <w:spacing w:after="120" w:line="240" w:lineRule="auto"/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zöldség-gyümölcssaláta kóstoló</w:t>
      </w:r>
    </w:p>
    <w:p w:rsidR="000B59B7" w:rsidRDefault="000B59B7" w:rsidP="00E556CD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Gyógytorna: Szabó Katalin gyógytornász</w:t>
      </w:r>
    </w:p>
    <w:p w:rsidR="000B59B7" w:rsidRPr="00C86AAA" w:rsidRDefault="000B59B7" w:rsidP="00E556CD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Masszázs</w:t>
      </w:r>
      <w:r w:rsidRPr="00C86AAA">
        <w:rPr>
          <w:rFonts w:ascii="Times New Roman" w:hAnsi="Times New Roman"/>
          <w:sz w:val="24"/>
          <w:szCs w:val="24"/>
        </w:rPr>
        <w:t xml:space="preserve">: </w:t>
      </w:r>
      <w:smartTag w:uri="urn:schemas-microsoft-com:office:smarttags" w:element="PersonName">
        <w:smartTagPr>
          <w:attr w:name="ProductID" w:val="Jakus Márta"/>
        </w:smartTagPr>
        <w:r>
          <w:rPr>
            <w:rFonts w:ascii="Times New Roman" w:hAnsi="Times New Roman"/>
            <w:sz w:val="24"/>
            <w:szCs w:val="24"/>
          </w:rPr>
          <w:t>Jakus Márta</w:t>
        </w:r>
      </w:smartTag>
    </w:p>
    <w:p w:rsidR="000B59B7" w:rsidRPr="00C86AAA" w:rsidRDefault="000B59B7" w:rsidP="000C4FFA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  <w:t>- Jáde thermo-akupresszúrás masszázságy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  <w:t>Ceragem</w:t>
      </w:r>
    </w:p>
    <w:p w:rsidR="000B59B7" w:rsidRPr="00C86AAA" w:rsidRDefault="000B59B7" w:rsidP="00E556CD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C86AAA">
        <w:rPr>
          <w:rFonts w:ascii="Times New Roman" w:hAnsi="Times New Roman"/>
          <w:sz w:val="24"/>
          <w:szCs w:val="24"/>
        </w:rPr>
        <w:t>Sunrider termékek bemutatója</w:t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</w:r>
      <w:r w:rsidRPr="00C86AAA">
        <w:rPr>
          <w:rFonts w:ascii="Times New Roman" w:hAnsi="Times New Roman"/>
          <w:sz w:val="24"/>
          <w:szCs w:val="24"/>
        </w:rPr>
        <w:tab/>
        <w:t>Jánosáné Hammerl Zsuzsanna</w:t>
      </w:r>
    </w:p>
    <w:p w:rsidR="000B59B7" w:rsidRDefault="000B59B7" w:rsidP="00E556CD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E556CD">
        <w:rPr>
          <w:rFonts w:ascii="Times New Roman" w:hAnsi="Times New Roman"/>
          <w:sz w:val="24"/>
          <w:szCs w:val="24"/>
        </w:rPr>
        <w:t>Indiai a</w:t>
      </w:r>
      <w:r>
        <w:rPr>
          <w:rFonts w:ascii="Times New Roman" w:hAnsi="Times New Roman"/>
          <w:sz w:val="24"/>
          <w:szCs w:val="24"/>
        </w:rPr>
        <w:t xml:space="preserve">yurvédikus termékek bemutatója, </w:t>
      </w:r>
    </w:p>
    <w:p w:rsidR="000B59B7" w:rsidRPr="00E556CD" w:rsidRDefault="000B59B7" w:rsidP="00A21E84">
      <w:pPr>
        <w:pStyle w:val="ListParagraph"/>
        <w:spacing w:after="120" w:line="240" w:lineRule="auto"/>
        <w:ind w:left="21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tanácsadás</w:t>
      </w:r>
      <w:r w:rsidRPr="00E556CD">
        <w:rPr>
          <w:rFonts w:ascii="Times New Roman" w:hAnsi="Times New Roman"/>
          <w:sz w:val="24"/>
          <w:szCs w:val="24"/>
        </w:rPr>
        <w:tab/>
      </w:r>
      <w:r w:rsidRPr="00E556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556CD">
        <w:rPr>
          <w:rFonts w:ascii="Times New Roman" w:hAnsi="Times New Roman"/>
          <w:sz w:val="24"/>
          <w:szCs w:val="24"/>
        </w:rPr>
        <w:t>Bhatia Krishna Kumar</w:t>
      </w:r>
    </w:p>
    <w:p w:rsidR="000B59B7" w:rsidRDefault="000B59B7" w:rsidP="00E97832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E556CD">
        <w:rPr>
          <w:rFonts w:ascii="Times New Roman" w:hAnsi="Times New Roman"/>
          <w:sz w:val="24"/>
          <w:szCs w:val="24"/>
        </w:rPr>
        <w:t>Testzsír</w:t>
      </w:r>
      <w:r>
        <w:rPr>
          <w:rFonts w:ascii="Times New Roman" w:hAnsi="Times New Roman"/>
          <w:sz w:val="24"/>
          <w:szCs w:val="24"/>
        </w:rPr>
        <w:t xml:space="preserve"> mérés</w:t>
      </w:r>
      <w:r w:rsidRPr="00E556CD">
        <w:rPr>
          <w:rFonts w:ascii="Times New Roman" w:hAnsi="Times New Roman"/>
          <w:sz w:val="24"/>
          <w:szCs w:val="24"/>
        </w:rPr>
        <w:t>, egyéni edzésterv készítése</w:t>
      </w:r>
      <w:r w:rsidRPr="00E556CD">
        <w:rPr>
          <w:rFonts w:ascii="Times New Roman" w:hAnsi="Times New Roman"/>
          <w:sz w:val="24"/>
          <w:szCs w:val="24"/>
        </w:rPr>
        <w:tab/>
      </w:r>
      <w:r w:rsidRPr="00E556CD">
        <w:rPr>
          <w:rFonts w:ascii="Times New Roman" w:hAnsi="Times New Roman"/>
          <w:sz w:val="24"/>
          <w:szCs w:val="24"/>
        </w:rPr>
        <w:tab/>
        <w:t>Dr. Fitness</w:t>
      </w:r>
    </w:p>
    <w:p w:rsidR="000B59B7" w:rsidRDefault="000B59B7" w:rsidP="006A70B1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0B59B7" w:rsidRPr="006A70B1" w:rsidRDefault="000B59B7" w:rsidP="006A70B1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A70B1">
        <w:rPr>
          <w:rFonts w:ascii="Times New Roman" w:hAnsi="Times New Roman"/>
          <w:b/>
          <w:sz w:val="24"/>
          <w:szCs w:val="24"/>
        </w:rPr>
        <w:t>Szeretettel várunk mindenkit!</w:t>
      </w:r>
    </w:p>
    <w:p w:rsidR="000B59B7" w:rsidRDefault="000B59B7" w:rsidP="006A70B1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A70B1">
        <w:rPr>
          <w:rFonts w:ascii="Times New Roman" w:hAnsi="Times New Roman"/>
          <w:b/>
          <w:sz w:val="24"/>
          <w:szCs w:val="24"/>
        </w:rPr>
        <w:tab/>
      </w:r>
      <w:r w:rsidRPr="006A70B1">
        <w:rPr>
          <w:rFonts w:ascii="Times New Roman" w:hAnsi="Times New Roman"/>
          <w:b/>
          <w:sz w:val="24"/>
          <w:szCs w:val="24"/>
        </w:rPr>
        <w:tab/>
      </w:r>
      <w:r w:rsidRPr="006A70B1">
        <w:rPr>
          <w:rFonts w:ascii="Times New Roman" w:hAnsi="Times New Roman"/>
          <w:b/>
          <w:sz w:val="24"/>
          <w:szCs w:val="24"/>
        </w:rPr>
        <w:tab/>
      </w:r>
      <w:r w:rsidRPr="006A70B1">
        <w:rPr>
          <w:rFonts w:ascii="Times New Roman" w:hAnsi="Times New Roman"/>
          <w:b/>
          <w:sz w:val="24"/>
          <w:szCs w:val="24"/>
        </w:rPr>
        <w:tab/>
        <w:t>Szervezők</w:t>
      </w:r>
    </w:p>
    <w:p w:rsidR="000B59B7" w:rsidRPr="006A70B1" w:rsidRDefault="000B59B7" w:rsidP="006A70B1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sectPr w:rsidR="000B59B7" w:rsidRPr="006A70B1" w:rsidSect="00C86AAA">
      <w:pgSz w:w="11906" w:h="16838"/>
      <w:pgMar w:top="284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B3797"/>
    <w:multiLevelType w:val="hybridMultilevel"/>
    <w:tmpl w:val="455095AE"/>
    <w:lvl w:ilvl="0" w:tplc="040E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074B06BB"/>
    <w:multiLevelType w:val="hybridMultilevel"/>
    <w:tmpl w:val="935A8790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0A9D5CDB"/>
    <w:multiLevelType w:val="hybridMultilevel"/>
    <w:tmpl w:val="C2DC1618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12587808"/>
    <w:multiLevelType w:val="hybridMultilevel"/>
    <w:tmpl w:val="7CC2BC34"/>
    <w:lvl w:ilvl="0" w:tplc="9DBE1B60">
      <w:start w:val="13"/>
      <w:numFmt w:val="decimal"/>
      <w:lvlText w:val="%1"/>
      <w:lvlJc w:val="left"/>
      <w:pPr>
        <w:ind w:left="262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4">
    <w:nsid w:val="2C9F0206"/>
    <w:multiLevelType w:val="hybridMultilevel"/>
    <w:tmpl w:val="7BCE2418"/>
    <w:lvl w:ilvl="0" w:tplc="040E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3E050EE"/>
    <w:multiLevelType w:val="hybridMultilevel"/>
    <w:tmpl w:val="DCAC42FA"/>
    <w:lvl w:ilvl="0" w:tplc="040E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6">
    <w:nsid w:val="580A3EB4"/>
    <w:multiLevelType w:val="hybridMultilevel"/>
    <w:tmpl w:val="B2389594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5BD8293B"/>
    <w:multiLevelType w:val="hybridMultilevel"/>
    <w:tmpl w:val="8A02F706"/>
    <w:lvl w:ilvl="0" w:tplc="9D6A8C58">
      <w:start w:val="9"/>
      <w:numFmt w:val="bullet"/>
      <w:lvlText w:val="-"/>
      <w:lvlJc w:val="left"/>
      <w:pPr>
        <w:ind w:left="5316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8">
    <w:nsid w:val="6B810B81"/>
    <w:multiLevelType w:val="hybridMultilevel"/>
    <w:tmpl w:val="9E0239C8"/>
    <w:lvl w:ilvl="0" w:tplc="593EF21C">
      <w:start w:val="9"/>
      <w:numFmt w:val="bullet"/>
      <w:lvlText w:val="-"/>
      <w:lvlJc w:val="left"/>
      <w:pPr>
        <w:ind w:left="5316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9">
    <w:nsid w:val="7D5576EC"/>
    <w:multiLevelType w:val="hybridMultilevel"/>
    <w:tmpl w:val="E8269AF8"/>
    <w:lvl w:ilvl="0" w:tplc="8C0895B6">
      <w:start w:val="13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445"/>
    <w:rsid w:val="00001DAD"/>
    <w:rsid w:val="000B59B7"/>
    <w:rsid w:val="000C4FFA"/>
    <w:rsid w:val="000D7A69"/>
    <w:rsid w:val="00114046"/>
    <w:rsid w:val="00190F1E"/>
    <w:rsid w:val="001A1B8A"/>
    <w:rsid w:val="001F715B"/>
    <w:rsid w:val="00245295"/>
    <w:rsid w:val="00262F82"/>
    <w:rsid w:val="00266ED5"/>
    <w:rsid w:val="002C6991"/>
    <w:rsid w:val="002D5DD0"/>
    <w:rsid w:val="002F0559"/>
    <w:rsid w:val="002F6E4D"/>
    <w:rsid w:val="00300EF2"/>
    <w:rsid w:val="00362B40"/>
    <w:rsid w:val="00381EF0"/>
    <w:rsid w:val="00382619"/>
    <w:rsid w:val="003A73F2"/>
    <w:rsid w:val="003D0345"/>
    <w:rsid w:val="004517B4"/>
    <w:rsid w:val="004547D7"/>
    <w:rsid w:val="00461BFD"/>
    <w:rsid w:val="00474005"/>
    <w:rsid w:val="004A364D"/>
    <w:rsid w:val="004D29FB"/>
    <w:rsid w:val="004D4FE0"/>
    <w:rsid w:val="004F4738"/>
    <w:rsid w:val="0050727E"/>
    <w:rsid w:val="006036E4"/>
    <w:rsid w:val="00653445"/>
    <w:rsid w:val="00690D35"/>
    <w:rsid w:val="006A70B1"/>
    <w:rsid w:val="006D2A00"/>
    <w:rsid w:val="007C12E6"/>
    <w:rsid w:val="007D64EF"/>
    <w:rsid w:val="00873DB2"/>
    <w:rsid w:val="008A6BC6"/>
    <w:rsid w:val="008F45CA"/>
    <w:rsid w:val="00907D44"/>
    <w:rsid w:val="0094244A"/>
    <w:rsid w:val="009B2340"/>
    <w:rsid w:val="00A21E84"/>
    <w:rsid w:val="00A27395"/>
    <w:rsid w:val="00B317FB"/>
    <w:rsid w:val="00B4435D"/>
    <w:rsid w:val="00B56B3C"/>
    <w:rsid w:val="00B83D63"/>
    <w:rsid w:val="00BC59EB"/>
    <w:rsid w:val="00C16EEE"/>
    <w:rsid w:val="00C31E84"/>
    <w:rsid w:val="00C40BDA"/>
    <w:rsid w:val="00C52AA5"/>
    <w:rsid w:val="00C86AAA"/>
    <w:rsid w:val="00CF13F7"/>
    <w:rsid w:val="00D779AC"/>
    <w:rsid w:val="00D92EE9"/>
    <w:rsid w:val="00DA1B2C"/>
    <w:rsid w:val="00DC5497"/>
    <w:rsid w:val="00DD2158"/>
    <w:rsid w:val="00E211AB"/>
    <w:rsid w:val="00E23A78"/>
    <w:rsid w:val="00E50026"/>
    <w:rsid w:val="00E556CD"/>
    <w:rsid w:val="00E95662"/>
    <w:rsid w:val="00E97832"/>
    <w:rsid w:val="00EB7354"/>
    <w:rsid w:val="00EC1625"/>
    <w:rsid w:val="00F17F42"/>
    <w:rsid w:val="00FA5354"/>
    <w:rsid w:val="00FB1148"/>
    <w:rsid w:val="00FC4D11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B4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3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34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5344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452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raiskola@axelero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oraferenciskola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295</Words>
  <Characters>2036</Characters>
  <Application>Microsoft Office Outlook</Application>
  <DocSecurity>0</DocSecurity>
  <Lines>0</Lines>
  <Paragraphs>0</Paragraphs>
  <ScaleCrop>false</ScaleCrop>
  <Company>E.ON IS GmbH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Tanulo_2</dc:creator>
  <cp:keywords/>
  <dc:description/>
  <cp:lastModifiedBy>miklosyne.maria</cp:lastModifiedBy>
  <cp:revision>4</cp:revision>
  <cp:lastPrinted>2010-04-07T08:19:00Z</cp:lastPrinted>
  <dcterms:created xsi:type="dcterms:W3CDTF">2012-03-14T11:17:00Z</dcterms:created>
  <dcterms:modified xsi:type="dcterms:W3CDTF">2012-03-19T10:14:00Z</dcterms:modified>
</cp:coreProperties>
</file>